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E6" w:rsidRDefault="00CD2AE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bookmarkStart w:id="0" w:name="_GoBack"/>
      <w:bookmarkEnd w:id="0"/>
    </w:p>
    <w:tbl>
      <w:tblPr>
        <w:tblpPr w:leftFromText="180" w:rightFromText="180" w:vertAnchor="page" w:horzAnchor="page" w:tblpX="1292" w:tblpY="3488"/>
        <w:tblW w:w="13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4"/>
        <w:gridCol w:w="4206"/>
        <w:gridCol w:w="3120"/>
        <w:gridCol w:w="1414"/>
        <w:gridCol w:w="1994"/>
        <w:gridCol w:w="1913"/>
      </w:tblGrid>
      <w:tr w:rsidR="00CD2AE6" w:rsidRPr="000F6BBE" w:rsidTr="000F6BBE">
        <w:trPr>
          <w:trHeight w:val="363"/>
        </w:trPr>
        <w:tc>
          <w:tcPr>
            <w:tcW w:w="714" w:type="dxa"/>
            <w:vAlign w:val="center"/>
          </w:tcPr>
          <w:p w:rsidR="00CD2AE6" w:rsidRPr="003A0867" w:rsidRDefault="00CD2AE6">
            <w:pPr>
              <w:rPr>
                <w:rFonts w:ascii="黑体" w:eastAsia="黑体" w:hAnsi="黑体"/>
                <w:sz w:val="24"/>
                <w:szCs w:val="24"/>
              </w:rPr>
            </w:pPr>
            <w:r w:rsidRPr="003A0867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4206" w:type="dxa"/>
            <w:vAlign w:val="center"/>
          </w:tcPr>
          <w:p w:rsidR="00CD2AE6" w:rsidRPr="003A0867" w:rsidRDefault="00CD2AE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A0867">
              <w:rPr>
                <w:rFonts w:ascii="黑体" w:eastAsia="黑体" w:hAnsi="黑体" w:hint="eastAsia"/>
                <w:sz w:val="24"/>
                <w:szCs w:val="24"/>
              </w:rPr>
              <w:t>活动项目</w:t>
            </w:r>
          </w:p>
        </w:tc>
        <w:tc>
          <w:tcPr>
            <w:tcW w:w="3120" w:type="dxa"/>
            <w:vAlign w:val="center"/>
          </w:tcPr>
          <w:p w:rsidR="00CD2AE6" w:rsidRPr="003A0867" w:rsidRDefault="00CD2AE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A0867">
              <w:rPr>
                <w:rFonts w:ascii="黑体" w:eastAsia="黑体" w:hAnsi="黑体" w:hint="eastAsia"/>
                <w:sz w:val="24"/>
                <w:szCs w:val="24"/>
              </w:rPr>
              <w:t>参加对象</w:t>
            </w:r>
          </w:p>
        </w:tc>
        <w:tc>
          <w:tcPr>
            <w:tcW w:w="1414" w:type="dxa"/>
            <w:vAlign w:val="center"/>
          </w:tcPr>
          <w:p w:rsidR="00CD2AE6" w:rsidRPr="003A0867" w:rsidRDefault="00CD2AE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A0867">
              <w:rPr>
                <w:rFonts w:ascii="黑体" w:eastAsia="黑体" w:hAnsi="黑体" w:hint="eastAsia"/>
                <w:sz w:val="24"/>
                <w:szCs w:val="24"/>
              </w:rPr>
              <w:t>活动时间</w:t>
            </w:r>
          </w:p>
        </w:tc>
        <w:tc>
          <w:tcPr>
            <w:tcW w:w="1994" w:type="dxa"/>
            <w:vAlign w:val="center"/>
          </w:tcPr>
          <w:p w:rsidR="00CD2AE6" w:rsidRPr="003A0867" w:rsidRDefault="00CD2AE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A0867">
              <w:rPr>
                <w:rFonts w:ascii="黑体" w:eastAsia="黑体" w:hAnsi="黑体" w:hint="eastAsia"/>
                <w:sz w:val="24"/>
                <w:szCs w:val="24"/>
              </w:rPr>
              <w:t>负责单位</w:t>
            </w:r>
          </w:p>
        </w:tc>
        <w:tc>
          <w:tcPr>
            <w:tcW w:w="1913" w:type="dxa"/>
            <w:vAlign w:val="center"/>
          </w:tcPr>
          <w:p w:rsidR="00CD2AE6" w:rsidRPr="003A0867" w:rsidRDefault="00CD2AE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A0867">
              <w:rPr>
                <w:rFonts w:ascii="黑体" w:eastAsia="黑体" w:hAnsi="黑体" w:hint="eastAsia"/>
                <w:sz w:val="24"/>
                <w:szCs w:val="24"/>
              </w:rPr>
              <w:t>协办单位</w:t>
            </w:r>
          </w:p>
        </w:tc>
      </w:tr>
      <w:tr w:rsidR="00CD2AE6" w:rsidRPr="000F6BBE" w:rsidTr="00AF5507">
        <w:trPr>
          <w:trHeight w:val="363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中心组（扩大）学习会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中心组学习成员</w:t>
            </w: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月上旬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2AE6" w:rsidRPr="000F6BBE" w:rsidTr="00AF5507">
        <w:trPr>
          <w:trHeight w:val="363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学术报告会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政工干部、马院教师、部分读书社成员</w:t>
            </w: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月上旬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宣传部、</w:t>
            </w:r>
          </w:p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马克思主义学院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社科处</w:t>
            </w:r>
          </w:p>
        </w:tc>
      </w:tr>
      <w:tr w:rsidR="00CD2AE6" w:rsidRPr="000F6BBE" w:rsidTr="00F011E2">
        <w:trPr>
          <w:trHeight w:val="454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“一马当先”马克思主义理论知识竞赛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全校学生</w:t>
            </w: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月上中旬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学工部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马克思主义学院</w:t>
            </w:r>
          </w:p>
        </w:tc>
      </w:tr>
      <w:tr w:rsidR="00CD2AE6" w:rsidRPr="000F6BBE" w:rsidTr="00F011E2">
        <w:trPr>
          <w:trHeight w:val="702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世界各国（共产党）领袖及权威媒体对马克思及其理论的评价专题板报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月上中旬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马克思主义学院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2AE6" w:rsidRPr="000F6BBE" w:rsidTr="00F011E2">
        <w:trPr>
          <w:trHeight w:val="698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马克思主义理论读书社经验交流暨</w:t>
            </w:r>
          </w:p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读书社积极分子表彰大会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马克思主义读书社成员</w:t>
            </w: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月上中旬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马克思主义学院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团委会</w:t>
            </w:r>
          </w:p>
        </w:tc>
      </w:tr>
      <w:tr w:rsidR="00CD2AE6" w:rsidRPr="000F6BBE" w:rsidTr="00AF5507">
        <w:trPr>
          <w:trHeight w:val="363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马克思主义经典著作中英文朗诵会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月上中旬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文传学院、</w:t>
            </w:r>
          </w:p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外语学院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团委会、</w:t>
            </w:r>
          </w:p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马克思主义学院</w:t>
            </w:r>
          </w:p>
        </w:tc>
      </w:tr>
      <w:tr w:rsidR="00CD2AE6" w:rsidRPr="000F6BBE" w:rsidTr="00AF5507">
        <w:trPr>
          <w:trHeight w:val="363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马克思主义理论书画作品展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月中下旬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文传学院、</w:t>
            </w:r>
          </w:p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美设学院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团委会、</w:t>
            </w:r>
          </w:p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马克思主义学院</w:t>
            </w:r>
          </w:p>
        </w:tc>
      </w:tr>
      <w:tr w:rsidR="00CD2AE6" w:rsidRPr="000F6BBE" w:rsidTr="00AF5507">
        <w:trPr>
          <w:trHeight w:val="363"/>
        </w:trPr>
        <w:tc>
          <w:tcPr>
            <w:tcW w:w="714" w:type="dxa"/>
            <w:vAlign w:val="center"/>
          </w:tcPr>
          <w:p w:rsidR="00CD2AE6" w:rsidRPr="00AF5507" w:rsidRDefault="00CD2AE6" w:rsidP="00AF55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4206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学生主题班团日观看《马克思生平》</w:t>
            </w:r>
          </w:p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影片</w:t>
            </w:r>
          </w:p>
        </w:tc>
        <w:tc>
          <w:tcPr>
            <w:tcW w:w="3120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全校学生</w:t>
            </w:r>
          </w:p>
        </w:tc>
        <w:tc>
          <w:tcPr>
            <w:tcW w:w="141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/>
                <w:sz w:val="24"/>
                <w:szCs w:val="24"/>
              </w:rPr>
              <w:t>5</w:t>
            </w:r>
            <w:r w:rsidRPr="00AF5507">
              <w:rPr>
                <w:rFonts w:ascii="仿宋" w:eastAsia="仿宋" w:hAnsi="仿宋" w:hint="eastAsia"/>
                <w:sz w:val="24"/>
                <w:szCs w:val="24"/>
              </w:rPr>
              <w:t>月中下旬</w:t>
            </w:r>
          </w:p>
        </w:tc>
        <w:tc>
          <w:tcPr>
            <w:tcW w:w="1994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  <w:r w:rsidRPr="00AF5507">
              <w:rPr>
                <w:rFonts w:ascii="仿宋" w:eastAsia="仿宋" w:hAnsi="仿宋" w:hint="eastAsia"/>
                <w:sz w:val="24"/>
                <w:szCs w:val="24"/>
              </w:rPr>
              <w:t>各二级学院</w:t>
            </w:r>
          </w:p>
        </w:tc>
        <w:tc>
          <w:tcPr>
            <w:tcW w:w="1913" w:type="dxa"/>
            <w:vAlign w:val="center"/>
          </w:tcPr>
          <w:p w:rsidR="00CD2AE6" w:rsidRPr="00AF5507" w:rsidRDefault="00CD2AE6" w:rsidP="000F6BB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CD2AE6" w:rsidRPr="003A0867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3A0867" w:rsidRDefault="00CD2AE6" w:rsidP="00F011E2">
      <w:pPr>
        <w:jc w:val="center"/>
        <w:rPr>
          <w:rFonts w:ascii="方正小标宋简体" w:eastAsia="方正小标宋简体" w:hAnsi="宋体" w:cs="华文中宋"/>
          <w:sz w:val="44"/>
          <w:szCs w:val="44"/>
        </w:rPr>
      </w:pPr>
      <w:r w:rsidRPr="003A0867">
        <w:rPr>
          <w:rFonts w:ascii="方正小标宋简体" w:eastAsia="方正小标宋简体" w:hAnsi="宋体" w:cs="华文中宋" w:hint="eastAsia"/>
          <w:sz w:val="36"/>
          <w:szCs w:val="36"/>
        </w:rPr>
        <w:t>泉州师范学院纪念马克思诞辰</w:t>
      </w:r>
      <w:r w:rsidRPr="003A0867">
        <w:rPr>
          <w:rFonts w:ascii="方正小标宋简体" w:eastAsia="方正小标宋简体" w:hAnsi="宋体" w:cs="华文中宋"/>
          <w:sz w:val="36"/>
          <w:szCs w:val="36"/>
        </w:rPr>
        <w:t>200</w:t>
      </w:r>
      <w:r w:rsidRPr="003A0867">
        <w:rPr>
          <w:rFonts w:ascii="方正小标宋简体" w:eastAsia="方正小标宋简体" w:hAnsi="宋体" w:cs="华文中宋" w:hint="eastAsia"/>
          <w:sz w:val="36"/>
          <w:szCs w:val="36"/>
        </w:rPr>
        <w:t>周年系列活动安排表</w:t>
      </w: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 w:rsidP="000F6BBE">
      <w:pPr>
        <w:rPr>
          <w:rFonts w:ascii="宋体" w:eastAsia="宋体" w:hAnsi="宋体"/>
          <w:sz w:val="24"/>
          <w:szCs w:val="24"/>
        </w:rPr>
      </w:pPr>
    </w:p>
    <w:p w:rsidR="00CD2AE6" w:rsidRPr="000F6BBE" w:rsidRDefault="00CD2AE6">
      <w:pPr>
        <w:rPr>
          <w:rFonts w:ascii="宋体" w:eastAsia="宋体" w:hAnsi="宋体"/>
          <w:sz w:val="24"/>
          <w:szCs w:val="24"/>
        </w:rPr>
      </w:pPr>
    </w:p>
    <w:p w:rsidR="00CD2AE6" w:rsidRPr="00AF5507" w:rsidRDefault="00CD2AE6">
      <w:pPr>
        <w:rPr>
          <w:rFonts w:ascii="仿宋" w:eastAsia="仿宋" w:hAnsi="仿宋"/>
          <w:sz w:val="24"/>
          <w:szCs w:val="24"/>
        </w:rPr>
      </w:pPr>
      <w:r w:rsidRPr="00AF5507">
        <w:rPr>
          <w:rFonts w:ascii="仿宋" w:eastAsia="仿宋" w:hAnsi="仿宋" w:hint="eastAsia"/>
          <w:sz w:val="24"/>
          <w:szCs w:val="24"/>
        </w:rPr>
        <w:t>注：以上活动可冠以“纪念马克思诞辰</w:t>
      </w:r>
      <w:r w:rsidRPr="00AF5507">
        <w:rPr>
          <w:rFonts w:ascii="仿宋" w:eastAsia="仿宋" w:hAnsi="仿宋"/>
          <w:sz w:val="24"/>
          <w:szCs w:val="24"/>
        </w:rPr>
        <w:t>200</w:t>
      </w:r>
      <w:r w:rsidRPr="00AF5507">
        <w:rPr>
          <w:rFonts w:ascii="仿宋" w:eastAsia="仿宋" w:hAnsi="仿宋" w:hint="eastAsia"/>
          <w:sz w:val="24"/>
          <w:szCs w:val="24"/>
        </w:rPr>
        <w:t>周年暨……”。</w:t>
      </w:r>
    </w:p>
    <w:sectPr w:rsidR="00CD2AE6" w:rsidRPr="00AF5507" w:rsidSect="003A19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AE6" w:rsidRDefault="00CD2AE6">
      <w:r>
        <w:separator/>
      </w:r>
    </w:p>
  </w:endnote>
  <w:endnote w:type="continuationSeparator" w:id="0">
    <w:p w:rsidR="00CD2AE6" w:rsidRDefault="00CD2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AE6" w:rsidRDefault="00CD2AE6">
      <w:r>
        <w:separator/>
      </w:r>
    </w:p>
  </w:footnote>
  <w:footnote w:type="continuationSeparator" w:id="0">
    <w:p w:rsidR="00CD2AE6" w:rsidRDefault="00CD2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61217B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9C968C3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8620103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62ACB4D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5BD4323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C8F4E21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7736B1DE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5C603698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793ED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58BC4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A2D"/>
    <w:rsid w:val="00064FEB"/>
    <w:rsid w:val="00070C28"/>
    <w:rsid w:val="000F6BBE"/>
    <w:rsid w:val="00130036"/>
    <w:rsid w:val="00173C7F"/>
    <w:rsid w:val="00203A13"/>
    <w:rsid w:val="00223F9C"/>
    <w:rsid w:val="00226033"/>
    <w:rsid w:val="002557FF"/>
    <w:rsid w:val="00310E43"/>
    <w:rsid w:val="0032768C"/>
    <w:rsid w:val="003A0867"/>
    <w:rsid w:val="003A194B"/>
    <w:rsid w:val="003A31BC"/>
    <w:rsid w:val="003D193E"/>
    <w:rsid w:val="00410A19"/>
    <w:rsid w:val="00457A77"/>
    <w:rsid w:val="00566F0B"/>
    <w:rsid w:val="006070EB"/>
    <w:rsid w:val="006108D6"/>
    <w:rsid w:val="006E7156"/>
    <w:rsid w:val="00775CBF"/>
    <w:rsid w:val="00782A2D"/>
    <w:rsid w:val="007D1454"/>
    <w:rsid w:val="00814280"/>
    <w:rsid w:val="00814F0E"/>
    <w:rsid w:val="009A6086"/>
    <w:rsid w:val="009B5910"/>
    <w:rsid w:val="00A53294"/>
    <w:rsid w:val="00A838B9"/>
    <w:rsid w:val="00AF5507"/>
    <w:rsid w:val="00B7554D"/>
    <w:rsid w:val="00B95230"/>
    <w:rsid w:val="00BA00E1"/>
    <w:rsid w:val="00BE62CB"/>
    <w:rsid w:val="00C356BF"/>
    <w:rsid w:val="00CD2AE6"/>
    <w:rsid w:val="00CD7B8E"/>
    <w:rsid w:val="00CE17AC"/>
    <w:rsid w:val="00CE6B31"/>
    <w:rsid w:val="00CF544E"/>
    <w:rsid w:val="00D3272A"/>
    <w:rsid w:val="00D403B7"/>
    <w:rsid w:val="00D51E13"/>
    <w:rsid w:val="00D7163A"/>
    <w:rsid w:val="00DF0CA5"/>
    <w:rsid w:val="00E35AE5"/>
    <w:rsid w:val="00E77203"/>
    <w:rsid w:val="00EA1079"/>
    <w:rsid w:val="00F011E2"/>
    <w:rsid w:val="00F82BF4"/>
    <w:rsid w:val="00F91268"/>
    <w:rsid w:val="00F97011"/>
    <w:rsid w:val="00FB2F20"/>
    <w:rsid w:val="1F387CB6"/>
    <w:rsid w:val="39CF0C25"/>
    <w:rsid w:val="5A535AAE"/>
    <w:rsid w:val="5EFE2002"/>
    <w:rsid w:val="632640D2"/>
    <w:rsid w:val="755B0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94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A1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A194B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3A1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A194B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3A194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11E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11E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71</Words>
  <Characters>408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admin</cp:lastModifiedBy>
  <cp:revision>19</cp:revision>
  <cp:lastPrinted>2018-05-18T03:34:00Z</cp:lastPrinted>
  <dcterms:created xsi:type="dcterms:W3CDTF">2018-04-13T08:50:00Z</dcterms:created>
  <dcterms:modified xsi:type="dcterms:W3CDTF">2018-05-18T07:53:00Z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